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74D8D" w14:textId="77777777" w:rsidR="009A25B6" w:rsidRDefault="00D03041" w:rsidP="00DC249A">
      <w:pPr>
        <w:pStyle w:val="Dokumenttyp"/>
        <w:sectPr w:rsidR="009A25B6" w:rsidSect="00833F2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964" w:right="2552" w:bottom="1418" w:left="1985" w:header="709" w:footer="709" w:gutter="0"/>
          <w:cols w:space="708"/>
          <w:titlePg/>
          <w:docGrid w:linePitch="360"/>
        </w:sectPr>
      </w:pPr>
      <w:r w:rsidRPr="00D03041">
        <w:rPr>
          <w:rFonts w:ascii="Times New Roman" w:eastAsia="Times New Roman" w:hAnsi="Times New Roman" w:cs="Times New Roman"/>
          <w:noProof/>
          <w:sz w:val="24"/>
          <w:lang w:eastAsia="sv-SE"/>
        </w:rPr>
        <w:drawing>
          <wp:anchor distT="0" distB="0" distL="114300" distR="114300" simplePos="0" relativeHeight="251658240" behindDoc="0" locked="0" layoutInCell="1" allowOverlap="1" wp14:anchorId="2CB9DE48" wp14:editId="4E3B3D3C">
            <wp:simplePos x="0" y="0"/>
            <wp:positionH relativeFrom="margin">
              <wp:posOffset>-558003</wp:posOffset>
            </wp:positionH>
            <wp:positionV relativeFrom="page">
              <wp:posOffset>616585</wp:posOffset>
            </wp:positionV>
            <wp:extent cx="1531088" cy="483642"/>
            <wp:effectExtent l="0" t="0" r="0" b="0"/>
            <wp:wrapNone/>
            <wp:docPr id="10" name="Bildobjekt 10" descr="C:\Users\uwil\Pictures\RGB_Greppa-Naringen_Logo_Liggande_Bla-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wil\Pictures\RGB_Greppa-Naringen_Logo_Liggande_Bla-50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088" cy="48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186605392"/>
          <w:placeholder>
            <w:docPart w:val="765BF5D7464F428991BA68D185311E84"/>
          </w:placeholder>
          <w:text/>
        </w:sdtPr>
        <w:sdtEndPr/>
        <w:sdtContent>
          <w:r w:rsidR="00BB0EEF">
            <w:t>Rådgivningsbrev</w:t>
          </w:r>
        </w:sdtContent>
      </w:sdt>
    </w:p>
    <w:p w14:paraId="4FF6F8C8" w14:textId="77777777" w:rsidR="00DC249A" w:rsidRDefault="00DC249A" w:rsidP="00DC249A">
      <w:pPr>
        <w:pStyle w:val="Dokumenttyp"/>
      </w:pPr>
    </w:p>
    <w:p w14:paraId="50B2F356" w14:textId="77777777" w:rsidR="009A25B6" w:rsidRDefault="009A25B6" w:rsidP="009A25B6">
      <w:pPr>
        <w:pStyle w:val="Infoisidhuvud"/>
      </w:pPr>
      <w:r>
        <w:t>Besöksdatum</w:t>
      </w:r>
    </w:p>
    <w:sdt>
      <w:sdtPr>
        <w:alias w:val="Datum"/>
        <w:tag w:val="showInPanel"/>
        <w:id w:val="-208957921"/>
        <w:placeholder>
          <w:docPart w:val="D465801F3C934E0B8403EFB6D02A860F"/>
        </w:placeholder>
        <w:date w:fullDate="2026-01-01T00:00:00Z">
          <w:dateFormat w:val="yyyy-MM-dd"/>
          <w:lid w:val="sv-SE"/>
          <w:storeMappedDataAs w:val="dateTime"/>
          <w:calendar w:val="gregorian"/>
        </w:date>
      </w:sdtPr>
      <w:sdtEndPr/>
      <w:sdtContent>
        <w:p w14:paraId="7C2E0C8B" w14:textId="579421C2" w:rsidR="00E23BB4" w:rsidRDefault="00DF5EBB" w:rsidP="009A25B6">
          <w:pPr>
            <w:pStyle w:val="Infoisidhuvud"/>
          </w:pPr>
          <w:r>
            <w:t>2026-01-01</w:t>
          </w:r>
        </w:p>
      </w:sdtContent>
    </w:sdt>
    <w:p w14:paraId="0DA43CB1" w14:textId="77777777" w:rsidR="00D03041" w:rsidRDefault="002F20CB" w:rsidP="00D03041">
      <w:pPr>
        <w:pStyle w:val="Infoisidhuvud"/>
      </w:pPr>
      <w:r>
        <w:br w:type="column"/>
      </w:r>
    </w:p>
    <w:p w14:paraId="70B90014" w14:textId="77777777" w:rsidR="002E79B5" w:rsidRDefault="002E79B5" w:rsidP="009A25B6">
      <w:pPr>
        <w:pStyle w:val="Infoisidhuvud"/>
      </w:pPr>
    </w:p>
    <w:p w14:paraId="0444FECC" w14:textId="77777777" w:rsidR="009A25B6" w:rsidRDefault="009A25B6" w:rsidP="009A25B6">
      <w:pPr>
        <w:pStyle w:val="Infoisidhuvud"/>
        <w:sectPr w:rsidR="009A25B6" w:rsidSect="002F20CB">
          <w:type w:val="continuous"/>
          <w:pgSz w:w="11906" w:h="16838"/>
          <w:pgMar w:top="1418" w:right="1418" w:bottom="1418" w:left="6237" w:header="709" w:footer="709" w:gutter="0"/>
          <w:cols w:num="2" w:space="624" w:equalWidth="0">
            <w:col w:w="1771" w:space="624"/>
            <w:col w:w="1856"/>
          </w:cols>
          <w:titlePg/>
          <w:docGrid w:linePitch="360"/>
        </w:sectPr>
      </w:pPr>
    </w:p>
    <w:p w14:paraId="65EF9194" w14:textId="77777777" w:rsidR="00434A7E" w:rsidRDefault="001D0926" w:rsidP="0053489C">
      <w:pPr>
        <w:pStyle w:val="Avsndaremottagare"/>
        <w:spacing w:before="400"/>
      </w:pPr>
      <w:sdt>
        <w:sdtPr>
          <w:alias w:val="Avsändare"/>
          <w:tag w:val="usName"/>
          <w:id w:val="15746145"/>
          <w:placeholder>
            <w:docPart w:val="99CEBEB010124661AAA463CE8EB146B1"/>
          </w:placeholder>
          <w:showingPlcHdr/>
          <w:text/>
        </w:sdtPr>
        <w:sdtEndPr/>
        <w:sdtContent>
          <w:r w:rsidR="007676DD">
            <w:rPr>
              <w:rStyle w:val="Platshllartext"/>
            </w:rPr>
            <w:t>Ange rådgivarens namn</w:t>
          </w:r>
        </w:sdtContent>
      </w:sdt>
    </w:p>
    <w:sdt>
      <w:sdtPr>
        <w:alias w:val="Mobil"/>
        <w:tag w:val="usMobil"/>
        <w:id w:val="1143703614"/>
        <w:placeholder>
          <w:docPart w:val="44282B5C59CF48D9A9B0AF52B8ADA9C6"/>
        </w:placeholder>
        <w:showingPlcHdr/>
        <w:text/>
      </w:sdtPr>
      <w:sdtEndPr/>
      <w:sdtContent>
        <w:p w14:paraId="32B0C0D2" w14:textId="77777777" w:rsidR="00CA442D" w:rsidRDefault="00CA442D" w:rsidP="007676DD">
          <w:pPr>
            <w:pStyle w:val="Avsndaremottagare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mobiltelefon</w:t>
          </w:r>
        </w:p>
      </w:sdtContent>
    </w:sdt>
    <w:sdt>
      <w:sdtPr>
        <w:alias w:val="E-post"/>
        <w:tag w:val="usEpost"/>
        <w:id w:val="-1887181639"/>
        <w:placeholder>
          <w:docPart w:val="394895DD8CCC4666BC969D91A3C68435"/>
        </w:placeholder>
        <w:showingPlcHdr/>
        <w:text w:multiLine="1"/>
      </w:sdtPr>
      <w:sdtEndPr/>
      <w:sdtContent>
        <w:p w14:paraId="41E1FAE7" w14:textId="77777777" w:rsidR="00E37657" w:rsidRDefault="00E37657" w:rsidP="007676DD">
          <w:pPr>
            <w:pStyle w:val="Avsndaremottagare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e-postadress</w:t>
          </w:r>
        </w:p>
      </w:sdtContent>
    </w:sdt>
    <w:p w14:paraId="156335C1" w14:textId="77777777" w:rsidR="007676DD" w:rsidRDefault="00A80C43" w:rsidP="0053489C">
      <w:pPr>
        <w:pStyle w:val="Avsndaremottagare"/>
        <w:spacing w:before="400"/>
      </w:pPr>
      <w:r>
        <w:br w:type="column"/>
      </w:r>
      <w:sdt>
        <w:sdtPr>
          <w:alias w:val="Mottagare"/>
          <w:tag w:val="showInPanel"/>
          <w:id w:val="545564430"/>
          <w:placeholder>
            <w:docPart w:val="32C6D40A6AF94034B063EFE83F6D5BED"/>
          </w:placeholder>
          <w:showingPlcHdr/>
          <w:text/>
        </w:sdtPr>
        <w:sdtEndPr/>
        <w:sdtContent>
          <w:r w:rsidR="007676DD">
            <w:rPr>
              <w:rStyle w:val="Platshllartext"/>
            </w:rPr>
            <w:t>A</w:t>
          </w:r>
          <w:r w:rsidR="007676DD" w:rsidRPr="00D0304F">
            <w:rPr>
              <w:rStyle w:val="Platshllartext"/>
            </w:rPr>
            <w:t xml:space="preserve">nge </w:t>
          </w:r>
          <w:r w:rsidR="007676DD">
            <w:rPr>
              <w:rStyle w:val="Platshllartext"/>
            </w:rPr>
            <w:t>mottagarens namn</w:t>
          </w:r>
        </w:sdtContent>
      </w:sdt>
    </w:p>
    <w:sdt>
      <w:sdtPr>
        <w:alias w:val="Mottagar orgnummer"/>
        <w:tag w:val="showInPanel"/>
        <w:id w:val="-1690822308"/>
        <w:placeholder>
          <w:docPart w:val="2632A8CD2DEC4C5885D0DA5ED2A5A023"/>
        </w:placeholder>
        <w:showingPlcHdr/>
        <w:text/>
      </w:sdtPr>
      <w:sdtEndPr/>
      <w:sdtContent>
        <w:p w14:paraId="1A11EBAE" w14:textId="77777777" w:rsidR="00A80C43" w:rsidRDefault="00CA442D" w:rsidP="00AD5810">
          <w:pPr>
            <w:pStyle w:val="Avsndaremottagare"/>
            <w:ind w:right="-725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 xml:space="preserve">mottagarens </w:t>
          </w:r>
          <w:r w:rsidR="00AD5810">
            <w:rPr>
              <w:rStyle w:val="Platshllartext"/>
            </w:rPr>
            <w:t>organisationsnummer</w:t>
          </w:r>
        </w:p>
      </w:sdtContent>
    </w:sdt>
    <w:sdt>
      <w:sdtPr>
        <w:alias w:val="Mottagar adress"/>
        <w:tag w:val="showInPanel"/>
        <w:id w:val="1313058748"/>
        <w:placeholder>
          <w:docPart w:val="E93B3AF7031846559B44AA1B5D5A3F87"/>
        </w:placeholder>
        <w:showingPlcHdr/>
        <w:text w:multiLine="1"/>
      </w:sdtPr>
      <w:sdtEndPr/>
      <w:sdtContent>
        <w:p w14:paraId="3C8B3F63" w14:textId="77777777" w:rsidR="00AB1F2C" w:rsidRDefault="00AB1F2C" w:rsidP="00AD5810">
          <w:pPr>
            <w:pStyle w:val="Avsndaremottagare"/>
            <w:ind w:right="-16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 xml:space="preserve">mottagarens </w:t>
          </w:r>
          <w:r w:rsidR="00AD5810">
            <w:rPr>
              <w:rStyle w:val="Platshllartext"/>
            </w:rPr>
            <w:t>adress</w:t>
          </w:r>
        </w:p>
      </w:sdtContent>
    </w:sdt>
    <w:p w14:paraId="450B9640" w14:textId="77777777" w:rsidR="00AB1F2C" w:rsidRDefault="00AB1F2C" w:rsidP="00665848">
      <w:pPr>
        <w:spacing w:before="240" w:after="0" w:line="278" w:lineRule="auto"/>
        <w:rPr>
          <w:rFonts w:asciiTheme="majorHAnsi" w:hAnsiTheme="majorHAnsi" w:cstheme="majorHAnsi"/>
          <w:sz w:val="20"/>
          <w:szCs w:val="18"/>
        </w:rPr>
        <w:sectPr w:rsidR="00AB1F2C" w:rsidSect="00AB1F2C">
          <w:type w:val="continuous"/>
          <w:pgSz w:w="11906" w:h="16838"/>
          <w:pgMar w:top="1418" w:right="2125" w:bottom="1418" w:left="1985" w:header="709" w:footer="709" w:gutter="0"/>
          <w:cols w:num="2" w:space="524" w:equalWidth="0">
            <w:col w:w="3742" w:space="524"/>
            <w:col w:w="3103"/>
          </w:cols>
          <w:titlePg/>
          <w:docGrid w:linePitch="360"/>
        </w:sectPr>
      </w:pPr>
    </w:p>
    <w:p w14:paraId="688FF48E" w14:textId="77777777" w:rsidR="009A25B6" w:rsidRDefault="001D0926" w:rsidP="0053489C">
      <w:pPr>
        <w:pStyle w:val="Rubrik1"/>
        <w:spacing w:before="600"/>
      </w:pPr>
      <w:sdt>
        <w:sdtPr>
          <w:alias w:val="Skriv rubrik"/>
          <w:tag w:val="Skriv rubrik"/>
          <w:id w:val="1982736357"/>
          <w:placeholder>
            <w:docPart w:val="A5FB3CE4A9AD4FF3B88CD75A23F5C62D"/>
          </w:placeholder>
          <w:temporary/>
          <w:showingPlcHdr/>
          <w:text/>
        </w:sdtPr>
        <w:sdtEndPr/>
        <w:sdtContent>
          <w:r w:rsidR="00F10276">
            <w:rPr>
              <w:rStyle w:val="Platshllartext"/>
            </w:rPr>
            <w:t xml:space="preserve">Skriv </w:t>
          </w:r>
          <w:r w:rsidR="00EF7FBD">
            <w:rPr>
              <w:rStyle w:val="Platshllartext"/>
            </w:rPr>
            <w:t>rubrik</w:t>
          </w:r>
        </w:sdtContent>
      </w:sdt>
    </w:p>
    <w:p w14:paraId="2F881605" w14:textId="4CC8F0C3" w:rsidR="00B566EF" w:rsidRDefault="005015EA" w:rsidP="001A745F">
      <w:r>
        <w:t>Här skriver du in texten i ditt brev.</w:t>
      </w:r>
    </w:p>
    <w:p w14:paraId="6C1B32DA" w14:textId="77777777" w:rsidR="00B566EF" w:rsidRDefault="00B566EF" w:rsidP="001A745F"/>
    <w:p w14:paraId="05569C02" w14:textId="77777777" w:rsidR="00B566EF" w:rsidRDefault="00B566EF" w:rsidP="001A745F"/>
    <w:p w14:paraId="659D9A2B" w14:textId="77777777" w:rsidR="00B566EF" w:rsidRDefault="00B566EF" w:rsidP="001A745F"/>
    <w:p w14:paraId="243DA3BC" w14:textId="77777777" w:rsidR="00B566EF" w:rsidRDefault="00B566EF" w:rsidP="001A745F"/>
    <w:p w14:paraId="391E486D" w14:textId="77777777" w:rsidR="00DF5EBB" w:rsidRDefault="00DF5EBB" w:rsidP="001A745F"/>
    <w:p w14:paraId="34D9DE49" w14:textId="77777777" w:rsidR="00DF5EBB" w:rsidRDefault="00DF5EBB" w:rsidP="001A745F"/>
    <w:p w14:paraId="713DD2CB" w14:textId="77777777" w:rsidR="00DF5EBB" w:rsidRDefault="00DF5EBB" w:rsidP="001A745F"/>
    <w:p w14:paraId="273C1F4D" w14:textId="77777777" w:rsidR="00DF5EBB" w:rsidRPr="001A745F" w:rsidRDefault="00DF5EBB" w:rsidP="001A745F"/>
    <w:p w14:paraId="687EBE00" w14:textId="77777777" w:rsidR="001B4D8F" w:rsidRDefault="001B4D8F" w:rsidP="00BA1AFB">
      <w:pPr>
        <w:spacing w:line="240" w:lineRule="auto"/>
      </w:pPr>
      <w:r>
        <w:t>Med vänliga hälsningar</w:t>
      </w:r>
    </w:p>
    <w:p w14:paraId="614BEB3A" w14:textId="77777777" w:rsidR="00BA1AFB" w:rsidRDefault="001D0926" w:rsidP="00BA1AFB">
      <w:pPr>
        <w:spacing w:after="120" w:line="240" w:lineRule="auto"/>
      </w:pPr>
      <w:sdt>
        <w:sdtPr>
          <w:alias w:val="Rådgivarens namn"/>
          <w:tag w:val="usName"/>
          <w:id w:val="730117063"/>
          <w:placeholder>
            <w:docPart w:val="CC91CB1A4C074DD089F50413CE2480EA"/>
          </w:placeholder>
          <w:temporary/>
          <w:showingPlcHdr/>
          <w:text/>
        </w:sdtPr>
        <w:sdtEndPr/>
        <w:sdtContent>
          <w:r w:rsidR="001B4D8F">
            <w:rPr>
              <w:rStyle w:val="Platshllartext"/>
            </w:rPr>
            <w:t>Rådgivarens namn</w:t>
          </w:r>
        </w:sdtContent>
      </w:sdt>
    </w:p>
    <w:p w14:paraId="388BF91F" w14:textId="77777777" w:rsidR="00BA1AFB" w:rsidRDefault="001D0926" w:rsidP="00BA1AFB">
      <w:sdt>
        <w:sdtPr>
          <w:alias w:val="Rådgivarens organisation"/>
          <w:tag w:val="usName"/>
          <w:id w:val="-1342394570"/>
          <w:placeholder>
            <w:docPart w:val="174C2A17C73D4B6F91B24C99E6D4F724"/>
          </w:placeholder>
          <w:temporary/>
          <w:showingPlcHdr/>
          <w:text/>
        </w:sdtPr>
        <w:sdtEndPr/>
        <w:sdtContent>
          <w:r w:rsidR="00BA1AFB">
            <w:rPr>
              <w:rStyle w:val="Platshllartext"/>
            </w:rPr>
            <w:t>Rådgivarens organisation</w:t>
          </w:r>
        </w:sdtContent>
      </w:sdt>
    </w:p>
    <w:p w14:paraId="6CE0E710" w14:textId="77777777" w:rsidR="00BA1AFB" w:rsidRDefault="00BA1AFB" w:rsidP="00833F21"/>
    <w:p w14:paraId="0B0D31A0" w14:textId="32D7336E" w:rsidR="00FE7D83" w:rsidRDefault="00FE7D83" w:rsidP="00FE7D83">
      <w:pPr>
        <w:jc w:val="center"/>
      </w:pPr>
      <w:r>
        <w:rPr>
          <w:noProof/>
        </w:rPr>
        <w:drawing>
          <wp:inline distT="0" distB="0" distL="0" distR="0" wp14:anchorId="69ABDD07" wp14:editId="75F31167">
            <wp:extent cx="1126534" cy="1141391"/>
            <wp:effectExtent l="0" t="0" r="0" b="1905"/>
            <wp:docPr id="1252143227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143227" name="Bildobjekt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869" cy="1152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1C29">
        <w:tab/>
      </w:r>
      <w:sdt>
        <w:sdtPr>
          <w:id w:val="1363629083"/>
          <w:showingPlcHdr/>
          <w:picture/>
        </w:sdtPr>
        <w:sdtEndPr/>
        <w:sdtContent>
          <w:r w:rsidR="00DF5EBB">
            <w:rPr>
              <w:noProof/>
            </w:rPr>
            <w:drawing>
              <wp:inline distT="0" distB="0" distL="0" distR="0" wp14:anchorId="69CD6243" wp14:editId="012220CA">
                <wp:extent cx="1095153" cy="1095153"/>
                <wp:effectExtent l="0" t="0" r="0" b="0"/>
                <wp:docPr id="2115118652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5118652" name="Bild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153" cy="10951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871C29">
        <w:tab/>
      </w:r>
      <w:sdt>
        <w:sdtPr>
          <w:id w:val="33154538"/>
          <w:showingPlcHdr/>
          <w:picture/>
        </w:sdtPr>
        <w:sdtEndPr/>
        <w:sdtContent>
          <w:r w:rsidR="00DF5EBB">
            <w:rPr>
              <w:noProof/>
            </w:rPr>
            <w:drawing>
              <wp:inline distT="0" distB="0" distL="0" distR="0" wp14:anchorId="6BBC6E7B" wp14:editId="1BFA9819">
                <wp:extent cx="1117451" cy="1105080"/>
                <wp:effectExtent l="0" t="0" r="6985" b="0"/>
                <wp:docPr id="1859716650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971665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451" cy="110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14356E51" w14:textId="77777777" w:rsidR="00851C14" w:rsidRPr="00833F21" w:rsidRDefault="00FE7D83" w:rsidP="00FE7D83">
      <w:r w:rsidRPr="00FE7D83">
        <w:t>Aktiviteten är delfinansierad med EU-medel via Länsstyrelsen</w:t>
      </w:r>
      <w:r>
        <w:t xml:space="preserve"> i </w:t>
      </w:r>
      <w:sdt>
        <w:sdtPr>
          <w:id w:val="-350572606"/>
          <w:placeholder>
            <w:docPart w:val="A5E2AD6DF8DC46D983CB99958E74E1F2"/>
          </w:placeholder>
          <w:showingPlcHdr/>
          <w:text/>
        </w:sdtPr>
        <w:sdtEndPr/>
        <w:sdtContent>
          <w:r>
            <w:rPr>
              <w:rStyle w:val="Platshllartext"/>
            </w:rPr>
            <w:t>skriv länsnamn</w:t>
          </w:r>
        </w:sdtContent>
      </w:sdt>
      <w:r>
        <w:t xml:space="preserve"> län.</w:t>
      </w:r>
    </w:p>
    <w:sectPr w:rsidR="00851C14" w:rsidRPr="00833F21" w:rsidSect="001A745F">
      <w:type w:val="continuous"/>
      <w:pgSz w:w="11906" w:h="16838"/>
      <w:pgMar w:top="1418" w:right="1701" w:bottom="1418" w:left="187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1234D" w14:textId="77777777" w:rsidR="001D0926" w:rsidRDefault="001D0926" w:rsidP="00DC249A">
      <w:pPr>
        <w:spacing w:after="0" w:line="240" w:lineRule="auto"/>
      </w:pPr>
      <w:r>
        <w:separator/>
      </w:r>
    </w:p>
  </w:endnote>
  <w:endnote w:type="continuationSeparator" w:id="0">
    <w:p w14:paraId="2F8BC210" w14:textId="77777777" w:rsidR="001D0926" w:rsidRDefault="001D0926" w:rsidP="00DC2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9ACC9" w14:textId="77777777" w:rsidR="00D03041" w:rsidRDefault="00D0304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E088C" w14:textId="77777777" w:rsidR="00D03041" w:rsidRDefault="00D03041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3E608" w14:textId="77777777" w:rsidR="00D03041" w:rsidRDefault="00D0304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FF19C" w14:textId="77777777" w:rsidR="001D0926" w:rsidRDefault="001D0926" w:rsidP="00DC249A">
      <w:pPr>
        <w:spacing w:after="0" w:line="240" w:lineRule="auto"/>
      </w:pPr>
      <w:r>
        <w:separator/>
      </w:r>
    </w:p>
  </w:footnote>
  <w:footnote w:type="continuationSeparator" w:id="0">
    <w:p w14:paraId="719A20A9" w14:textId="77777777" w:rsidR="001D0926" w:rsidRDefault="001D0926" w:rsidP="00DC2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F6BBB" w14:textId="77777777" w:rsidR="00D03041" w:rsidRDefault="00D0304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214BB" w14:textId="77777777" w:rsidR="00DC249A" w:rsidRDefault="00DC249A" w:rsidP="00740458">
    <w:pPr>
      <w:pStyle w:val="Sidhuvud"/>
      <w:spacing w:after="120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46C9C" wp14:editId="5ED76769">
          <wp:simplePos x="0" y="0"/>
          <wp:positionH relativeFrom="page">
            <wp:posOffset>723900</wp:posOffset>
          </wp:positionH>
          <wp:positionV relativeFrom="page">
            <wp:posOffset>504825</wp:posOffset>
          </wp:positionV>
          <wp:extent cx="1115272" cy="352425"/>
          <wp:effectExtent l="0" t="0" r="8890" b="0"/>
          <wp:wrapNone/>
          <wp:docPr id="9" name="Bildobjekt 1" descr="Greppa Näringens 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19222" name="Bildobjekt 1" descr="Logotyp för Greppa när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7070" cy="3529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5A35">
      <w:fldChar w:fldCharType="begin"/>
    </w:r>
    <w:r w:rsidRPr="00455A35">
      <w:instrText>PAGE  \* Arabic  \* MERGEFORMAT</w:instrText>
    </w:r>
    <w:r w:rsidRPr="00455A35">
      <w:fldChar w:fldCharType="separate"/>
    </w:r>
    <w:r>
      <w:t>1</w:t>
    </w:r>
    <w:r w:rsidRPr="00455A35">
      <w:fldChar w:fldCharType="end"/>
    </w:r>
    <w:r w:rsidRPr="00455A35">
      <w:t>(</w:t>
    </w:r>
    <w:fldSimple w:instr="NUMPAGES  \* Arabic  \* MERGEFORMAT">
      <w:r>
        <w:t>1</w:t>
      </w:r>
    </w:fldSimple>
    <w:r w:rsidRPr="00455A35"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D9BCE" w14:textId="77777777" w:rsidR="00DC249A" w:rsidRDefault="00DC249A" w:rsidP="00E37657">
    <w:pPr>
      <w:pStyle w:val="Sidhuvud"/>
      <w:tabs>
        <w:tab w:val="clear" w:pos="4536"/>
        <w:tab w:val="clear" w:pos="9072"/>
      </w:tabs>
    </w:pPr>
    <w:r w:rsidRPr="00455A35">
      <w:fldChar w:fldCharType="begin"/>
    </w:r>
    <w:r w:rsidRPr="00455A35">
      <w:instrText>PAGE  \* Arabic  \* MERGEFORMAT</w:instrText>
    </w:r>
    <w:r w:rsidRPr="00455A35">
      <w:fldChar w:fldCharType="separate"/>
    </w:r>
    <w:r>
      <w:t>1</w:t>
    </w:r>
    <w:r w:rsidRPr="00455A35">
      <w:fldChar w:fldCharType="end"/>
    </w:r>
    <w:r w:rsidRPr="00455A35">
      <w:t>(</w:t>
    </w:r>
    <w:fldSimple w:instr="NUMPAGES  \* Arabic  \* MERGEFORMAT">
      <w:r>
        <w:t>1</w:t>
      </w:r>
    </w:fldSimple>
    <w:r w:rsidRPr="00455A35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227B"/>
    <w:multiLevelType w:val="multilevel"/>
    <w:tmpl w:val="EEB09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A73FC"/>
    <w:multiLevelType w:val="multilevel"/>
    <w:tmpl w:val="03EE3726"/>
    <w:name w:val="Numrub"/>
    <w:styleLink w:val="Numreraderubriker"/>
    <w:lvl w:ilvl="0">
      <w:start w:val="1"/>
      <w:numFmt w:val="decimal"/>
      <w:pStyle w:val="Rubrik1numrerad"/>
      <w:lvlText w:val="%1"/>
      <w:lvlJc w:val="left"/>
      <w:pPr>
        <w:tabs>
          <w:tab w:val="num" w:pos="567"/>
        </w:tabs>
        <w:ind w:left="0" w:hanging="680"/>
      </w:pPr>
      <w:rPr>
        <w:rFonts w:hint="default"/>
      </w:rPr>
    </w:lvl>
    <w:lvl w:ilvl="1">
      <w:start w:val="1"/>
      <w:numFmt w:val="decimal"/>
      <w:pStyle w:val="Rubrik2numrerad"/>
      <w:lvlText w:val="%1.%2"/>
      <w:lvlJc w:val="left"/>
      <w:pPr>
        <w:ind w:left="0" w:hanging="680"/>
      </w:pPr>
      <w:rPr>
        <w:rFonts w:hint="default"/>
      </w:rPr>
    </w:lvl>
    <w:lvl w:ilvl="2">
      <w:start w:val="1"/>
      <w:numFmt w:val="decimal"/>
      <w:pStyle w:val="Rubrik3numrerad"/>
      <w:lvlText w:val="%1.%2.%3"/>
      <w:lvlJc w:val="left"/>
      <w:pPr>
        <w:ind w:left="0" w:hanging="680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Rubrik5numrerad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Rubrik6numrerad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6491168"/>
    <w:multiLevelType w:val="multilevel"/>
    <w:tmpl w:val="FF4CD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0A3F4E"/>
    <w:multiLevelType w:val="multilevel"/>
    <w:tmpl w:val="E528D408"/>
    <w:name w:val="JordPunkt"/>
    <w:styleLink w:val="Jordpunkter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42B02978"/>
    <w:multiLevelType w:val="multilevel"/>
    <w:tmpl w:val="460C98DC"/>
    <w:name w:val="JordNum"/>
    <w:styleLink w:val="Jordnummer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 w16cid:durableId="1121999109">
    <w:abstractNumId w:val="4"/>
  </w:num>
  <w:num w:numId="2" w16cid:durableId="96022107">
    <w:abstractNumId w:val="3"/>
  </w:num>
  <w:num w:numId="3" w16cid:durableId="1386178531">
    <w:abstractNumId w:val="4"/>
  </w:num>
  <w:num w:numId="4" w16cid:durableId="1307396612">
    <w:abstractNumId w:val="1"/>
  </w:num>
  <w:num w:numId="5" w16cid:durableId="1042829870">
    <w:abstractNumId w:val="3"/>
  </w:num>
  <w:num w:numId="6" w16cid:durableId="1885943214">
    <w:abstractNumId w:val="1"/>
  </w:num>
  <w:num w:numId="7" w16cid:durableId="202136541">
    <w:abstractNumId w:val="2"/>
  </w:num>
  <w:num w:numId="8" w16cid:durableId="146095172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68"/>
    <w:rsid w:val="00001BEA"/>
    <w:rsid w:val="0001072F"/>
    <w:rsid w:val="00034851"/>
    <w:rsid w:val="00054FA9"/>
    <w:rsid w:val="0006454D"/>
    <w:rsid w:val="00070825"/>
    <w:rsid w:val="00142607"/>
    <w:rsid w:val="001468DA"/>
    <w:rsid w:val="00161348"/>
    <w:rsid w:val="001A745F"/>
    <w:rsid w:val="001B0AED"/>
    <w:rsid w:val="001B332E"/>
    <w:rsid w:val="001B4D8F"/>
    <w:rsid w:val="001D0926"/>
    <w:rsid w:val="001E642A"/>
    <w:rsid w:val="001F5768"/>
    <w:rsid w:val="002E79B5"/>
    <w:rsid w:val="002F20CB"/>
    <w:rsid w:val="00434A7E"/>
    <w:rsid w:val="00461A99"/>
    <w:rsid w:val="004E3839"/>
    <w:rsid w:val="004E7CC4"/>
    <w:rsid w:val="005015EA"/>
    <w:rsid w:val="00531FA4"/>
    <w:rsid w:val="0053489C"/>
    <w:rsid w:val="00620E18"/>
    <w:rsid w:val="00652336"/>
    <w:rsid w:val="00665848"/>
    <w:rsid w:val="0067265D"/>
    <w:rsid w:val="0069118E"/>
    <w:rsid w:val="006973EE"/>
    <w:rsid w:val="00740458"/>
    <w:rsid w:val="00756A91"/>
    <w:rsid w:val="007676DD"/>
    <w:rsid w:val="00770B6C"/>
    <w:rsid w:val="007E14C8"/>
    <w:rsid w:val="008110BA"/>
    <w:rsid w:val="00833F21"/>
    <w:rsid w:val="00851C14"/>
    <w:rsid w:val="008540C4"/>
    <w:rsid w:val="00857B9B"/>
    <w:rsid w:val="00871C29"/>
    <w:rsid w:val="008A5EEC"/>
    <w:rsid w:val="008D5AFC"/>
    <w:rsid w:val="00972334"/>
    <w:rsid w:val="009831AA"/>
    <w:rsid w:val="009835F9"/>
    <w:rsid w:val="00993824"/>
    <w:rsid w:val="009A25B6"/>
    <w:rsid w:val="00A100F7"/>
    <w:rsid w:val="00A131F4"/>
    <w:rsid w:val="00A208DD"/>
    <w:rsid w:val="00A51D1F"/>
    <w:rsid w:val="00A60F0E"/>
    <w:rsid w:val="00A80C43"/>
    <w:rsid w:val="00A918D4"/>
    <w:rsid w:val="00AB1F2C"/>
    <w:rsid w:val="00AC0A81"/>
    <w:rsid w:val="00AD5810"/>
    <w:rsid w:val="00AE13A8"/>
    <w:rsid w:val="00AE7B93"/>
    <w:rsid w:val="00AF4132"/>
    <w:rsid w:val="00B2676D"/>
    <w:rsid w:val="00B566EF"/>
    <w:rsid w:val="00B6514F"/>
    <w:rsid w:val="00BA1AFB"/>
    <w:rsid w:val="00BB0EEF"/>
    <w:rsid w:val="00C40007"/>
    <w:rsid w:val="00C60727"/>
    <w:rsid w:val="00CA442D"/>
    <w:rsid w:val="00D03041"/>
    <w:rsid w:val="00D049F7"/>
    <w:rsid w:val="00D354E8"/>
    <w:rsid w:val="00DC249A"/>
    <w:rsid w:val="00DF5EBB"/>
    <w:rsid w:val="00E23BB4"/>
    <w:rsid w:val="00E37657"/>
    <w:rsid w:val="00EF7FBD"/>
    <w:rsid w:val="00F10276"/>
    <w:rsid w:val="00FA66AD"/>
    <w:rsid w:val="00FC3C19"/>
    <w:rsid w:val="00FE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82A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6" w:unhideWhenUsed="1"/>
    <w:lsdException w:name="annotation text" w:semiHidden="1" w:unhideWhenUsed="1"/>
    <w:lsdException w:name="header" w:semiHidden="1" w:uiPriority="24" w:unhideWhenUsed="1"/>
    <w:lsdException w:name="footer" w:semiHidden="1" w:uiPriority="24" w:unhideWhenUsed="1"/>
    <w:lsdException w:name="index heading" w:semiHidden="1" w:unhideWhenUsed="1"/>
    <w:lsdException w:name="caption" w:semiHidden="1" w:uiPriority="1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3" w:unhideWhenUsed="1" w:qFormat="1"/>
    <w:lsdException w:name="List Number" w:semiHidden="1" w:uiPriority="13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6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041"/>
    <w:pPr>
      <w:spacing w:line="360" w:lineRule="auto"/>
    </w:pPr>
    <w:rPr>
      <w:rFonts w:ascii="Arial" w:hAnsi="Arial"/>
      <w:sz w:val="21"/>
    </w:rPr>
  </w:style>
  <w:style w:type="paragraph" w:styleId="Rubrik1">
    <w:name w:val="heading 1"/>
    <w:basedOn w:val="Normal"/>
    <w:next w:val="Normal"/>
    <w:link w:val="Rubrik1Char"/>
    <w:uiPriority w:val="9"/>
    <w:qFormat/>
    <w:rsid w:val="00D03041"/>
    <w:pPr>
      <w:keepNext/>
      <w:keepLines/>
      <w:spacing w:before="500" w:after="40"/>
      <w:outlineLvl w:val="0"/>
    </w:pPr>
    <w:rPr>
      <w:rFonts w:asciiTheme="majorHAnsi" w:eastAsiaTheme="majorEastAsia" w:hAnsiTheme="majorHAnsi" w:cstheme="majorBidi"/>
      <w:b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D03041"/>
    <w:pPr>
      <w:keepNext/>
      <w:keepLines/>
      <w:spacing w:before="260" w:after="40"/>
      <w:outlineLvl w:val="1"/>
    </w:pPr>
    <w:rPr>
      <w:rFonts w:asciiTheme="majorHAnsi" w:eastAsiaTheme="majorEastAsia" w:hAnsiTheme="majorHAnsi" w:cstheme="majorBidi"/>
      <w:sz w:val="28"/>
      <w:szCs w:val="30"/>
    </w:rPr>
  </w:style>
  <w:style w:type="paragraph" w:styleId="Rubrik3">
    <w:name w:val="heading 3"/>
    <w:basedOn w:val="Normal"/>
    <w:next w:val="Normal"/>
    <w:link w:val="Rubrik3Char"/>
    <w:uiPriority w:val="9"/>
    <w:qFormat/>
    <w:rsid w:val="00D03041"/>
    <w:pPr>
      <w:keepNext/>
      <w:keepLines/>
      <w:spacing w:before="260" w:after="40"/>
      <w:outlineLvl w:val="2"/>
    </w:pPr>
    <w:rPr>
      <w:rFonts w:asciiTheme="majorHAnsi" w:eastAsiaTheme="majorEastAsia" w:hAnsiTheme="majorHAnsi" w:cstheme="majorBidi"/>
      <w:b/>
      <w:bCs/>
      <w:sz w:val="22"/>
      <w:szCs w:val="28"/>
    </w:rPr>
  </w:style>
  <w:style w:type="paragraph" w:styleId="Rubrik4">
    <w:name w:val="heading 4"/>
    <w:basedOn w:val="Normal"/>
    <w:next w:val="Normal"/>
    <w:link w:val="Rubrik4Char"/>
    <w:uiPriority w:val="9"/>
    <w:qFormat/>
    <w:rsid w:val="00D03041"/>
    <w:pPr>
      <w:keepNext/>
      <w:keepLines/>
      <w:spacing w:before="260" w:after="40"/>
      <w:outlineLvl w:val="3"/>
    </w:pPr>
    <w:rPr>
      <w:rFonts w:asciiTheme="majorHAnsi" w:eastAsiaTheme="majorEastAsia" w:hAnsiTheme="majorHAnsi" w:cstheme="majorBidi"/>
      <w:bCs/>
      <w:i/>
      <w:iCs/>
    </w:rPr>
  </w:style>
  <w:style w:type="paragraph" w:styleId="Rubrik5">
    <w:name w:val="heading 5"/>
    <w:basedOn w:val="Rubrik4"/>
    <w:next w:val="Normal"/>
    <w:link w:val="Rubrik5Char"/>
    <w:uiPriority w:val="9"/>
    <w:qFormat/>
    <w:rsid w:val="00D03041"/>
    <w:pPr>
      <w:outlineLvl w:val="4"/>
    </w:pPr>
    <w:rPr>
      <w:bCs w:val="0"/>
      <w:i w:val="0"/>
      <w:szCs w:val="22"/>
    </w:rPr>
  </w:style>
  <w:style w:type="paragraph" w:styleId="Rubrik6">
    <w:name w:val="heading 6"/>
    <w:basedOn w:val="Rubrik4"/>
    <w:next w:val="Normal"/>
    <w:link w:val="Rubrik6Char"/>
    <w:uiPriority w:val="9"/>
    <w:qFormat/>
    <w:rsid w:val="00D03041"/>
    <w:pPr>
      <w:outlineLvl w:val="5"/>
    </w:pPr>
    <w:rPr>
      <w:rFonts w:asciiTheme="minorHAnsi" w:hAnsiTheme="minorHAnsi"/>
      <w:i w:val="0"/>
      <w:szCs w:val="20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FA66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FA66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FA66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03041"/>
    <w:rPr>
      <w:rFonts w:asciiTheme="majorHAnsi" w:eastAsiaTheme="majorEastAsia" w:hAnsiTheme="majorHAnsi" w:cstheme="majorBidi"/>
      <w:b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03041"/>
    <w:rPr>
      <w:rFonts w:asciiTheme="majorHAnsi" w:eastAsiaTheme="majorEastAsia" w:hAnsiTheme="majorHAnsi" w:cstheme="majorBidi"/>
      <w:sz w:val="28"/>
      <w:szCs w:val="30"/>
    </w:rPr>
  </w:style>
  <w:style w:type="character" w:customStyle="1" w:styleId="Rubrik3Char">
    <w:name w:val="Rubrik 3 Char"/>
    <w:basedOn w:val="Standardstycketeckensnitt"/>
    <w:link w:val="Rubrik3"/>
    <w:uiPriority w:val="9"/>
    <w:rsid w:val="00D03041"/>
    <w:rPr>
      <w:rFonts w:asciiTheme="majorHAnsi" w:eastAsiaTheme="majorEastAsia" w:hAnsiTheme="majorHAnsi" w:cstheme="majorBidi"/>
      <w:b/>
      <w:bCs/>
      <w:sz w:val="22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D03041"/>
    <w:rPr>
      <w:rFonts w:asciiTheme="majorHAnsi" w:eastAsiaTheme="majorEastAsia" w:hAnsiTheme="majorHAnsi" w:cstheme="majorBidi"/>
      <w:bCs/>
      <w:i/>
      <w:iCs/>
      <w:sz w:val="21"/>
    </w:rPr>
  </w:style>
  <w:style w:type="character" w:customStyle="1" w:styleId="Rubrik5Char">
    <w:name w:val="Rubrik 5 Char"/>
    <w:basedOn w:val="Standardstycketeckensnitt"/>
    <w:link w:val="Rubrik5"/>
    <w:uiPriority w:val="9"/>
    <w:rsid w:val="00D03041"/>
    <w:rPr>
      <w:rFonts w:asciiTheme="majorHAnsi" w:eastAsiaTheme="majorEastAsia" w:hAnsiTheme="majorHAnsi" w:cstheme="majorBidi"/>
      <w:iCs/>
      <w:sz w:val="21"/>
      <w:szCs w:val="22"/>
    </w:rPr>
  </w:style>
  <w:style w:type="character" w:customStyle="1" w:styleId="Rubrik6Char">
    <w:name w:val="Rubrik 6 Char"/>
    <w:basedOn w:val="Standardstycketeckensnitt"/>
    <w:link w:val="Rubrik6"/>
    <w:uiPriority w:val="9"/>
    <w:rsid w:val="00D03041"/>
    <w:rPr>
      <w:rFonts w:eastAsiaTheme="majorEastAsia" w:cstheme="majorBidi"/>
      <w:bCs/>
      <w:iCs/>
      <w:sz w:val="21"/>
      <w:szCs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93824"/>
    <w:rPr>
      <w:rFonts w:eastAsiaTheme="majorEastAsia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93824"/>
    <w:rPr>
      <w:rFonts w:eastAsiaTheme="majorEastAsia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93824"/>
    <w:rPr>
      <w:rFonts w:eastAsiaTheme="majorEastAsia" w:cstheme="majorBidi"/>
      <w:color w:val="272727" w:themeColor="text1" w:themeTint="D8"/>
      <w:kern w:val="0"/>
      <w:sz w:val="22"/>
      <w:szCs w:val="22"/>
      <w14:ligatures w14:val="none"/>
    </w:rPr>
  </w:style>
  <w:style w:type="paragraph" w:styleId="Rubrik">
    <w:name w:val="Title"/>
    <w:basedOn w:val="Rubrik1"/>
    <w:next w:val="Normal"/>
    <w:link w:val="RubrikChar"/>
    <w:uiPriority w:val="11"/>
    <w:qFormat/>
    <w:rsid w:val="00DC249A"/>
    <w:pPr>
      <w:spacing w:after="260"/>
    </w:pPr>
    <w:rPr>
      <w:b w:val="0"/>
      <w:bCs/>
      <w:szCs w:val="36"/>
    </w:rPr>
  </w:style>
  <w:style w:type="character" w:customStyle="1" w:styleId="RubrikChar">
    <w:name w:val="Rubrik Char"/>
    <w:basedOn w:val="Standardstycketeckensnitt"/>
    <w:link w:val="Rubrik"/>
    <w:uiPriority w:val="11"/>
    <w:rsid w:val="00DC249A"/>
    <w:rPr>
      <w:rFonts w:asciiTheme="majorHAnsi" w:eastAsiaTheme="majorEastAsia" w:hAnsiTheme="majorHAnsi" w:cstheme="majorBidi"/>
      <w:b/>
      <w:bCs/>
      <w:kern w:val="0"/>
      <w:sz w:val="36"/>
      <w:szCs w:val="36"/>
      <w14:ligatures w14:val="none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A66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A66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FA66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993824"/>
    <w:rPr>
      <w:i/>
      <w:iCs/>
      <w:color w:val="404040" w:themeColor="text1" w:themeTint="BF"/>
      <w:kern w:val="0"/>
      <w:sz w:val="22"/>
      <w:szCs w:val="22"/>
      <w14:ligatures w14:val="none"/>
    </w:rPr>
  </w:style>
  <w:style w:type="paragraph" w:styleId="Liststycke">
    <w:name w:val="List Paragraph"/>
    <w:basedOn w:val="Normal"/>
    <w:uiPriority w:val="34"/>
    <w:semiHidden/>
    <w:qFormat/>
    <w:rsid w:val="00FA66A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semiHidden/>
    <w:qFormat/>
    <w:rsid w:val="00DC249A"/>
    <w:rPr>
      <w:i/>
      <w:iCs/>
      <w:color w:val="auto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DC249A"/>
    <w:pPr>
      <w:pBdr>
        <w:top w:val="single" w:sz="4" w:space="10" w:color="0083BE" w:themeColor="accent1"/>
        <w:bottom w:val="single" w:sz="4" w:space="10" w:color="0083BE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993824"/>
    <w:rPr>
      <w:i/>
      <w:iCs/>
      <w:kern w:val="0"/>
      <w:sz w:val="22"/>
      <w:szCs w:val="22"/>
      <w14:ligatures w14:val="none"/>
    </w:rPr>
  </w:style>
  <w:style w:type="character" w:styleId="Starkreferens">
    <w:name w:val="Intense Reference"/>
    <w:basedOn w:val="Standardstycketeckensnitt"/>
    <w:uiPriority w:val="32"/>
    <w:semiHidden/>
    <w:qFormat/>
    <w:rsid w:val="00DC249A"/>
    <w:rPr>
      <w:b/>
      <w:bCs/>
      <w:smallCaps/>
      <w:color w:val="auto"/>
      <w:spacing w:val="5"/>
    </w:rPr>
  </w:style>
  <w:style w:type="character" w:styleId="Platshllartext">
    <w:name w:val="Placeholder Text"/>
    <w:basedOn w:val="Standardstycketeckensnitt"/>
    <w:uiPriority w:val="99"/>
    <w:semiHidden/>
    <w:rsid w:val="00DC249A"/>
    <w:rPr>
      <w:color w:val="808080"/>
    </w:rPr>
  </w:style>
  <w:style w:type="paragraph" w:customStyle="1" w:styleId="Avsnittsbrytningingetavstnd">
    <w:name w:val="Avsnittsbrytning inget avstånd"/>
    <w:basedOn w:val="Normal"/>
    <w:uiPriority w:val="24"/>
    <w:semiHidden/>
    <w:qFormat/>
    <w:rsid w:val="00DC249A"/>
    <w:pPr>
      <w:spacing w:after="0"/>
      <w:jc w:val="right"/>
    </w:pPr>
    <w:rPr>
      <w:sz w:val="4"/>
      <w:szCs w:val="4"/>
    </w:rPr>
  </w:style>
  <w:style w:type="paragraph" w:customStyle="1" w:styleId="Avsnittsbrytningstrreavstnd">
    <w:name w:val="Avsnittsbrytning större avstånd"/>
    <w:basedOn w:val="Normal"/>
    <w:uiPriority w:val="24"/>
    <w:semiHidden/>
    <w:qFormat/>
    <w:rsid w:val="00DC249A"/>
    <w:pPr>
      <w:spacing w:after="600"/>
    </w:pPr>
  </w:style>
  <w:style w:type="paragraph" w:styleId="Ingetavstnd">
    <w:name w:val="No Spacing"/>
    <w:uiPriority w:val="16"/>
    <w:rsid w:val="00D03041"/>
    <w:pPr>
      <w:spacing w:after="0" w:line="240" w:lineRule="auto"/>
    </w:pPr>
    <w:rPr>
      <w:rFonts w:asciiTheme="majorHAnsi" w:hAnsiTheme="majorHAnsi"/>
      <w:kern w:val="0"/>
      <w:sz w:val="21"/>
      <w:szCs w:val="22"/>
      <w14:ligatures w14:val="none"/>
    </w:rPr>
  </w:style>
  <w:style w:type="paragraph" w:customStyle="1" w:styleId="Avsndaremottagare">
    <w:name w:val="Avsändare mottagare"/>
    <w:basedOn w:val="Ingetavstnd"/>
    <w:uiPriority w:val="24"/>
    <w:semiHidden/>
    <w:rsid w:val="00DC249A"/>
    <w:pPr>
      <w:spacing w:after="40"/>
    </w:pPr>
    <w:rPr>
      <w:rFonts w:cstheme="majorHAnsi"/>
      <w:sz w:val="20"/>
      <w:szCs w:val="18"/>
    </w:rPr>
  </w:style>
  <w:style w:type="paragraph" w:styleId="Beskrivning">
    <w:name w:val="caption"/>
    <w:basedOn w:val="Normal"/>
    <w:next w:val="Normal"/>
    <w:uiPriority w:val="15"/>
    <w:qFormat/>
    <w:rsid w:val="00DC249A"/>
    <w:pPr>
      <w:keepNext/>
      <w:spacing w:after="120" w:line="240" w:lineRule="auto"/>
    </w:pPr>
    <w:rPr>
      <w:rFonts w:asciiTheme="majorHAnsi" w:hAnsiTheme="majorHAnsi"/>
      <w:b/>
      <w:iCs/>
      <w:sz w:val="18"/>
      <w:szCs w:val="18"/>
    </w:rPr>
  </w:style>
  <w:style w:type="paragraph" w:customStyle="1" w:styleId="Dokumenttyp">
    <w:name w:val="Dokumenttyp"/>
    <w:basedOn w:val="Ingetavstnd"/>
    <w:uiPriority w:val="24"/>
    <w:semiHidden/>
    <w:rsid w:val="00DC249A"/>
    <w:pPr>
      <w:ind w:left="4253"/>
    </w:pPr>
    <w:rPr>
      <w:rFonts w:cstheme="majorHAnsi"/>
      <w:b/>
      <w:bCs/>
    </w:rPr>
  </w:style>
  <w:style w:type="paragraph" w:customStyle="1" w:styleId="E-post">
    <w:name w:val="E-post"/>
    <w:basedOn w:val="Avsndaremottagare"/>
    <w:uiPriority w:val="24"/>
    <w:semiHidden/>
    <w:qFormat/>
    <w:rsid w:val="00DC249A"/>
    <w:pPr>
      <w:spacing w:after="460"/>
    </w:pPr>
    <w:rPr>
      <w:color w:val="17618C"/>
      <w:u w:val="single"/>
    </w:rPr>
  </w:style>
  <w:style w:type="paragraph" w:styleId="Fotnotstext">
    <w:name w:val="footnote text"/>
    <w:basedOn w:val="Normal"/>
    <w:link w:val="FotnotstextChar"/>
    <w:uiPriority w:val="16"/>
    <w:semiHidden/>
    <w:rsid w:val="00DC249A"/>
    <w:pPr>
      <w:spacing w:after="60" w:line="264" w:lineRule="auto"/>
    </w:pPr>
    <w:rPr>
      <w:sz w:val="19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16"/>
    <w:semiHidden/>
    <w:rsid w:val="00DC249A"/>
    <w:rPr>
      <w:kern w:val="0"/>
      <w:sz w:val="19"/>
      <w:szCs w:val="20"/>
      <w14:ligatures w14:val="none"/>
    </w:rPr>
  </w:style>
  <w:style w:type="character" w:styleId="Hyperlnk">
    <w:name w:val="Hyperlink"/>
    <w:basedOn w:val="Standardstycketeckensnitt"/>
    <w:uiPriority w:val="16"/>
    <w:semiHidden/>
    <w:rsid w:val="00DC249A"/>
    <w:rPr>
      <w:color w:val="17618C"/>
      <w:u w:val="single"/>
    </w:rPr>
  </w:style>
  <w:style w:type="paragraph" w:customStyle="1" w:styleId="Infoisidhuvud">
    <w:name w:val="Info i sidhuvud"/>
    <w:basedOn w:val="Ingetavstnd"/>
    <w:uiPriority w:val="24"/>
    <w:rsid w:val="00D03041"/>
    <w:rPr>
      <w:rFonts w:cstheme="majorHAnsi"/>
      <w:szCs w:val="18"/>
    </w:rPr>
  </w:style>
  <w:style w:type="table" w:customStyle="1" w:styleId="Jordbruksverketstandard">
    <w:name w:val="Jordbruksverket standard"/>
    <w:basedOn w:val="Normaltabell"/>
    <w:uiPriority w:val="99"/>
    <w:rsid w:val="00DC249A"/>
    <w:pPr>
      <w:spacing w:before="40" w:after="40" w:line="240" w:lineRule="auto"/>
      <w:jc w:val="right"/>
    </w:pPr>
    <w:rPr>
      <w:rFonts w:asciiTheme="majorHAnsi" w:hAnsiTheme="majorHAnsi"/>
      <w:kern w:val="0"/>
      <w:sz w:val="18"/>
      <w:szCs w:val="22"/>
      <w14:ligatures w14:val="none"/>
    </w:rPr>
    <w:tblPr>
      <w:tblStyleRowBandSize w:val="1"/>
      <w:tblStyleColBandSize w:val="1"/>
      <w:tblBorders>
        <w:bottom w:val="single" w:sz="4" w:space="0" w:color="auto"/>
      </w:tblBorders>
    </w:tblPr>
    <w:tblStylePr w:type="firstRow">
      <w:rPr>
        <w:b/>
      </w:rPr>
      <w:tblPr/>
      <w:trPr>
        <w:tblHeader/>
      </w:trPr>
      <w:tcPr>
        <w:tcBorders>
          <w:bottom w:val="single" w:sz="4" w:space="0" w:color="auto"/>
        </w:tcBorders>
        <w:shd w:val="clear" w:color="auto" w:fill="C7D9B1"/>
      </w:tcPr>
    </w:tblStylePr>
    <w:tblStylePr w:type="lastRow">
      <w:rPr>
        <w:b/>
      </w:rPr>
      <w:tblPr/>
      <w:tcPr>
        <w:tcBorders>
          <w:top w:val="single" w:sz="4" w:space="0" w:color="auto"/>
        </w:tcBorders>
      </w:tcPr>
    </w:tblStylePr>
    <w:tblStylePr w:type="firstCol">
      <w:pPr>
        <w:jc w:val="left"/>
      </w:p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numbering" w:customStyle="1" w:styleId="Jordnummer">
    <w:name w:val="Jordnummer"/>
    <w:uiPriority w:val="99"/>
    <w:rsid w:val="00DC249A"/>
    <w:pPr>
      <w:numPr>
        <w:numId w:val="1"/>
      </w:numPr>
    </w:pPr>
  </w:style>
  <w:style w:type="numbering" w:customStyle="1" w:styleId="Jordpunkter">
    <w:name w:val="Jordpunkter"/>
    <w:uiPriority w:val="99"/>
    <w:rsid w:val="00DC249A"/>
    <w:pPr>
      <w:numPr>
        <w:numId w:val="2"/>
      </w:numPr>
    </w:pPr>
  </w:style>
  <w:style w:type="paragraph" w:customStyle="1" w:styleId="Klla">
    <w:name w:val="Källa"/>
    <w:basedOn w:val="Normal"/>
    <w:next w:val="Normal"/>
    <w:uiPriority w:val="15"/>
    <w:qFormat/>
    <w:rsid w:val="00DC249A"/>
    <w:pPr>
      <w:spacing w:before="40" w:after="260"/>
      <w:contextualSpacing/>
    </w:pPr>
    <w:rPr>
      <w:rFonts w:asciiTheme="majorHAnsi" w:hAnsiTheme="majorHAnsi" w:cstheme="majorHAnsi"/>
      <w:sz w:val="17"/>
      <w:szCs w:val="17"/>
    </w:rPr>
  </w:style>
  <w:style w:type="character" w:customStyle="1" w:styleId="Lnkarsidfot">
    <w:name w:val="Länkar sidfot"/>
    <w:basedOn w:val="Standardstycketeckensnitt"/>
    <w:uiPriority w:val="24"/>
    <w:semiHidden/>
    <w:qFormat/>
    <w:rsid w:val="00DC249A"/>
    <w:rPr>
      <w:color w:val="17618C"/>
      <w:u w:val="single"/>
    </w:rPr>
  </w:style>
  <w:style w:type="paragraph" w:customStyle="1" w:styleId="Normalefterlistaochtabell">
    <w:name w:val="Normal efter lista och tabell"/>
    <w:basedOn w:val="Normal"/>
    <w:next w:val="Normal"/>
    <w:uiPriority w:val="1"/>
    <w:qFormat/>
    <w:rsid w:val="00DC249A"/>
    <w:pPr>
      <w:spacing w:before="240"/>
    </w:pPr>
  </w:style>
  <w:style w:type="paragraph" w:styleId="Numreradlista">
    <w:name w:val="List Number"/>
    <w:basedOn w:val="Normal"/>
    <w:uiPriority w:val="13"/>
    <w:qFormat/>
    <w:rsid w:val="00DC249A"/>
    <w:pPr>
      <w:numPr>
        <w:numId w:val="3"/>
      </w:numPr>
      <w:spacing w:after="80"/>
    </w:pPr>
  </w:style>
  <w:style w:type="numbering" w:customStyle="1" w:styleId="Numreraderubriker">
    <w:name w:val="Numrerade rubriker"/>
    <w:uiPriority w:val="99"/>
    <w:rsid w:val="00DC249A"/>
    <w:pPr>
      <w:numPr>
        <w:numId w:val="4"/>
      </w:numPr>
    </w:pPr>
  </w:style>
  <w:style w:type="character" w:styleId="Olstomnmnande">
    <w:name w:val="Unresolved Mention"/>
    <w:basedOn w:val="Standardstycketeckensnitt"/>
    <w:uiPriority w:val="99"/>
    <w:semiHidden/>
    <w:unhideWhenUsed/>
    <w:rsid w:val="00DC249A"/>
    <w:rPr>
      <w:color w:val="605E5C"/>
      <w:shd w:val="clear" w:color="auto" w:fill="E1DFDD"/>
    </w:rPr>
  </w:style>
  <w:style w:type="paragraph" w:styleId="Punktlista">
    <w:name w:val="List Bullet"/>
    <w:basedOn w:val="Normal"/>
    <w:uiPriority w:val="13"/>
    <w:qFormat/>
    <w:rsid w:val="00DC249A"/>
    <w:pPr>
      <w:numPr>
        <w:numId w:val="5"/>
      </w:numPr>
      <w:spacing w:after="80"/>
    </w:pPr>
  </w:style>
  <w:style w:type="paragraph" w:customStyle="1" w:styleId="Rubrik1numrerad">
    <w:name w:val="Rubrik 1 numrerad"/>
    <w:basedOn w:val="Rubrik1"/>
    <w:next w:val="Normal"/>
    <w:uiPriority w:val="10"/>
    <w:qFormat/>
    <w:rsid w:val="00DC249A"/>
    <w:pPr>
      <w:numPr>
        <w:numId w:val="6"/>
      </w:numPr>
    </w:pPr>
  </w:style>
  <w:style w:type="paragraph" w:customStyle="1" w:styleId="Rubrik2numrerad">
    <w:name w:val="Rubrik 2 numrerad"/>
    <w:basedOn w:val="Rubrik2"/>
    <w:next w:val="Normal"/>
    <w:uiPriority w:val="10"/>
    <w:qFormat/>
    <w:rsid w:val="00DC249A"/>
    <w:pPr>
      <w:numPr>
        <w:ilvl w:val="1"/>
        <w:numId w:val="6"/>
      </w:numPr>
    </w:pPr>
  </w:style>
  <w:style w:type="paragraph" w:customStyle="1" w:styleId="Rubrik3numrerad">
    <w:name w:val="Rubrik 3 numrerad"/>
    <w:basedOn w:val="Rubrik3"/>
    <w:next w:val="Normal"/>
    <w:uiPriority w:val="10"/>
    <w:qFormat/>
    <w:rsid w:val="00DC249A"/>
    <w:pPr>
      <w:numPr>
        <w:ilvl w:val="2"/>
        <w:numId w:val="6"/>
      </w:numPr>
    </w:pPr>
  </w:style>
  <w:style w:type="paragraph" w:customStyle="1" w:styleId="Rubrik4numrerad">
    <w:name w:val="Rubrik 4 numrerad"/>
    <w:basedOn w:val="Rubrik4"/>
    <w:next w:val="Normal"/>
    <w:uiPriority w:val="10"/>
    <w:qFormat/>
    <w:rsid w:val="00DC249A"/>
    <w:pPr>
      <w:numPr>
        <w:ilvl w:val="3"/>
        <w:numId w:val="6"/>
      </w:numPr>
    </w:pPr>
  </w:style>
  <w:style w:type="paragraph" w:customStyle="1" w:styleId="Rubrik5numrerad">
    <w:name w:val="Rubrik 5 numrerad"/>
    <w:basedOn w:val="Rubrik5"/>
    <w:next w:val="Normal"/>
    <w:uiPriority w:val="10"/>
    <w:qFormat/>
    <w:rsid w:val="00DC249A"/>
    <w:pPr>
      <w:numPr>
        <w:ilvl w:val="4"/>
        <w:numId w:val="6"/>
      </w:numPr>
    </w:pPr>
  </w:style>
  <w:style w:type="paragraph" w:customStyle="1" w:styleId="Rubrik6numrerad">
    <w:name w:val="Rubrik 6 numrerad"/>
    <w:basedOn w:val="Rubrik6"/>
    <w:next w:val="Normal"/>
    <w:uiPriority w:val="10"/>
    <w:qFormat/>
    <w:rsid w:val="00DC249A"/>
    <w:pPr>
      <w:numPr>
        <w:ilvl w:val="5"/>
        <w:numId w:val="6"/>
      </w:numPr>
    </w:pPr>
  </w:style>
  <w:style w:type="paragraph" w:styleId="Sidfot">
    <w:name w:val="footer"/>
    <w:basedOn w:val="Normal"/>
    <w:link w:val="SidfotChar"/>
    <w:uiPriority w:val="24"/>
    <w:semiHidden/>
    <w:rsid w:val="00DC249A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24"/>
    <w:semiHidden/>
    <w:rsid w:val="00DC249A"/>
    <w:rPr>
      <w:rFonts w:asciiTheme="majorHAnsi" w:hAnsiTheme="majorHAnsi"/>
      <w:kern w:val="0"/>
      <w:sz w:val="16"/>
      <w:szCs w:val="22"/>
      <w14:ligatures w14:val="none"/>
    </w:rPr>
  </w:style>
  <w:style w:type="paragraph" w:styleId="Sidhuvud">
    <w:name w:val="header"/>
    <w:basedOn w:val="Normal"/>
    <w:link w:val="SidhuvudChar"/>
    <w:uiPriority w:val="24"/>
    <w:semiHidden/>
    <w:rsid w:val="00DC249A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6"/>
    </w:rPr>
  </w:style>
  <w:style w:type="character" w:customStyle="1" w:styleId="SidhuvudChar">
    <w:name w:val="Sidhuvud Char"/>
    <w:basedOn w:val="Standardstycketeckensnitt"/>
    <w:link w:val="Sidhuvud"/>
    <w:uiPriority w:val="24"/>
    <w:semiHidden/>
    <w:rsid w:val="00DC249A"/>
    <w:rPr>
      <w:rFonts w:asciiTheme="majorHAnsi" w:hAnsiTheme="majorHAnsi"/>
      <w:kern w:val="0"/>
      <w:sz w:val="16"/>
      <w:szCs w:val="22"/>
      <w14:ligatures w14:val="none"/>
    </w:rPr>
  </w:style>
  <w:style w:type="table" w:styleId="Tabellrutnt">
    <w:name w:val="Table Grid"/>
    <w:basedOn w:val="Normaltabell"/>
    <w:uiPriority w:val="39"/>
    <w:rsid w:val="00DC24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b">
    <w:name w:val="Normal (Web)"/>
    <w:basedOn w:val="Normal"/>
    <w:uiPriority w:val="99"/>
    <w:unhideWhenUsed/>
    <w:rsid w:val="00D03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5BF5D7464F428991BA68D185311E8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100442C-B3F7-436F-BFBA-A44F2073BFA6}"/>
      </w:docPartPr>
      <w:docPartBody>
        <w:p w:rsidR="00A37929" w:rsidRDefault="00CF45D4">
          <w:pPr>
            <w:pStyle w:val="765BF5D7464F428991BA68D185311E84"/>
          </w:pPr>
          <w:r w:rsidRPr="00D0304F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D465801F3C934E0B8403EFB6D02A860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418E0E-1FC6-4486-9626-5F3305FB1E19}"/>
      </w:docPartPr>
      <w:docPartBody>
        <w:p w:rsidR="00A37929" w:rsidRDefault="00CF45D4">
          <w:pPr>
            <w:pStyle w:val="D465801F3C934E0B8403EFB6D02A860F"/>
          </w:pPr>
          <w:r>
            <w:rPr>
              <w:rStyle w:val="Platshllartext"/>
            </w:rPr>
            <w:t>A</w:t>
          </w:r>
          <w:r w:rsidRPr="006B39AF">
            <w:rPr>
              <w:rStyle w:val="Platshllartext"/>
            </w:rPr>
            <w:t>nge datum</w:t>
          </w:r>
        </w:p>
      </w:docPartBody>
    </w:docPart>
    <w:docPart>
      <w:docPartPr>
        <w:name w:val="99CEBEB010124661AAA463CE8EB146B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11B6FC3-6702-44FD-A8A9-795E6E14F172}"/>
      </w:docPartPr>
      <w:docPartBody>
        <w:p w:rsidR="00A37929" w:rsidRDefault="00CF45D4">
          <w:pPr>
            <w:pStyle w:val="99CEBEB010124661AAA463CE8EB146B1"/>
          </w:pPr>
          <w:r>
            <w:rPr>
              <w:rStyle w:val="Platshllartext"/>
            </w:rPr>
            <w:t>Ange rådgivarens namn</w:t>
          </w:r>
        </w:p>
      </w:docPartBody>
    </w:docPart>
    <w:docPart>
      <w:docPartPr>
        <w:name w:val="44282B5C59CF48D9A9B0AF52B8ADA9C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557CF9F-AAFF-4F4F-BF9B-9ED91D4799CD}"/>
      </w:docPartPr>
      <w:docPartBody>
        <w:p w:rsidR="00A37929" w:rsidRDefault="00CF45D4">
          <w:pPr>
            <w:pStyle w:val="44282B5C59CF48D9A9B0AF52B8ADA9C6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mobiltelefon</w:t>
          </w:r>
        </w:p>
      </w:docPartBody>
    </w:docPart>
    <w:docPart>
      <w:docPartPr>
        <w:name w:val="394895DD8CCC4666BC969D91A3C6843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8562035-8CDE-44C1-8A95-A7311B4275F5}"/>
      </w:docPartPr>
      <w:docPartBody>
        <w:p w:rsidR="00A37929" w:rsidRDefault="00CF45D4">
          <w:pPr>
            <w:pStyle w:val="394895DD8CCC4666BC969D91A3C68435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e-postadress</w:t>
          </w:r>
        </w:p>
      </w:docPartBody>
    </w:docPart>
    <w:docPart>
      <w:docPartPr>
        <w:name w:val="32C6D40A6AF94034B063EFE83F6D5BE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C6C267-13A0-4D34-9D1D-9CB3372C091E}"/>
      </w:docPartPr>
      <w:docPartBody>
        <w:p w:rsidR="00A37929" w:rsidRDefault="00CF45D4">
          <w:pPr>
            <w:pStyle w:val="32C6D40A6AF94034B063EFE83F6D5BED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mottagarens namn</w:t>
          </w:r>
        </w:p>
      </w:docPartBody>
    </w:docPart>
    <w:docPart>
      <w:docPartPr>
        <w:name w:val="2632A8CD2DEC4C5885D0DA5ED2A5A02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7AC0056-A0F3-47BC-AF3B-CFE9D85AA3BA}"/>
      </w:docPartPr>
      <w:docPartBody>
        <w:p w:rsidR="00A37929" w:rsidRDefault="00CF45D4">
          <w:pPr>
            <w:pStyle w:val="2632A8CD2DEC4C5885D0DA5ED2A5A023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mottagarens organisationsnummer</w:t>
          </w:r>
        </w:p>
      </w:docPartBody>
    </w:docPart>
    <w:docPart>
      <w:docPartPr>
        <w:name w:val="E93B3AF7031846559B44AA1B5D5A3F8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B180562-2821-498F-8BF4-CF34A4E34E3A}"/>
      </w:docPartPr>
      <w:docPartBody>
        <w:p w:rsidR="00A37929" w:rsidRDefault="00CF45D4">
          <w:pPr>
            <w:pStyle w:val="E93B3AF7031846559B44AA1B5D5A3F87"/>
          </w:pPr>
          <w:r>
            <w:rPr>
              <w:rStyle w:val="Platshllartext"/>
            </w:rPr>
            <w:t>A</w:t>
          </w:r>
          <w:r w:rsidRPr="00D0304F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mottagarens adress</w:t>
          </w:r>
        </w:p>
      </w:docPartBody>
    </w:docPart>
    <w:docPart>
      <w:docPartPr>
        <w:name w:val="A5FB3CE4A9AD4FF3B88CD75A23F5C62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DABBFA4-97FC-4549-8EBC-ABC6E13D52FD}"/>
      </w:docPartPr>
      <w:docPartBody>
        <w:p w:rsidR="00A37929" w:rsidRDefault="00CF45D4">
          <w:pPr>
            <w:pStyle w:val="A5FB3CE4A9AD4FF3B88CD75A23F5C62D"/>
          </w:pPr>
          <w:r>
            <w:rPr>
              <w:rStyle w:val="Platshllartext"/>
            </w:rPr>
            <w:t>Skriv rubrik</w:t>
          </w:r>
        </w:p>
      </w:docPartBody>
    </w:docPart>
    <w:docPart>
      <w:docPartPr>
        <w:name w:val="CC91CB1A4C074DD089F50413CE2480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E34B1FF-6DB9-4907-BEFE-1040341FB0E7}"/>
      </w:docPartPr>
      <w:docPartBody>
        <w:p w:rsidR="00A37929" w:rsidRDefault="00CF45D4">
          <w:pPr>
            <w:pStyle w:val="CC91CB1A4C074DD089F50413CE2480EA"/>
          </w:pPr>
          <w:r>
            <w:rPr>
              <w:rStyle w:val="Platshllartext"/>
            </w:rPr>
            <w:t>Rådgivarens namn</w:t>
          </w:r>
        </w:p>
      </w:docPartBody>
    </w:docPart>
    <w:docPart>
      <w:docPartPr>
        <w:name w:val="174C2A17C73D4B6F91B24C99E6D4F72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8E06B29-7ED8-45D0-8961-563A26B94955}"/>
      </w:docPartPr>
      <w:docPartBody>
        <w:p w:rsidR="00A37929" w:rsidRDefault="00CF45D4">
          <w:pPr>
            <w:pStyle w:val="174C2A17C73D4B6F91B24C99E6D4F724"/>
          </w:pPr>
          <w:r>
            <w:rPr>
              <w:rStyle w:val="Platshllartext"/>
            </w:rPr>
            <w:t>Rådgivarens organisation</w:t>
          </w:r>
        </w:p>
      </w:docPartBody>
    </w:docPart>
    <w:docPart>
      <w:docPartPr>
        <w:name w:val="A5E2AD6DF8DC46D983CB99958E74E1F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6C450F0-19B4-4D8A-88BE-37BB679FD526}"/>
      </w:docPartPr>
      <w:docPartBody>
        <w:p w:rsidR="00A37929" w:rsidRDefault="00CF45D4">
          <w:pPr>
            <w:pStyle w:val="A5E2AD6DF8DC46D983CB99958E74E1F2"/>
          </w:pPr>
          <w:r>
            <w:rPr>
              <w:rStyle w:val="Platshllartext"/>
            </w:rPr>
            <w:t>skriv länsnamn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8B8"/>
    <w:rsid w:val="00070825"/>
    <w:rsid w:val="001B332E"/>
    <w:rsid w:val="004E7CC4"/>
    <w:rsid w:val="009038B8"/>
    <w:rsid w:val="00954BE1"/>
    <w:rsid w:val="00A37929"/>
    <w:rsid w:val="00C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765BF5D7464F428991BA68D185311E84">
    <w:name w:val="765BF5D7464F428991BA68D185311E84"/>
  </w:style>
  <w:style w:type="paragraph" w:customStyle="1" w:styleId="D465801F3C934E0B8403EFB6D02A860F">
    <w:name w:val="D465801F3C934E0B8403EFB6D02A860F"/>
  </w:style>
  <w:style w:type="paragraph" w:customStyle="1" w:styleId="99CEBEB010124661AAA463CE8EB146B1">
    <w:name w:val="99CEBEB010124661AAA463CE8EB146B1"/>
  </w:style>
  <w:style w:type="paragraph" w:customStyle="1" w:styleId="44282B5C59CF48D9A9B0AF52B8ADA9C6">
    <w:name w:val="44282B5C59CF48D9A9B0AF52B8ADA9C6"/>
  </w:style>
  <w:style w:type="paragraph" w:customStyle="1" w:styleId="394895DD8CCC4666BC969D91A3C68435">
    <w:name w:val="394895DD8CCC4666BC969D91A3C68435"/>
  </w:style>
  <w:style w:type="paragraph" w:customStyle="1" w:styleId="32C6D40A6AF94034B063EFE83F6D5BED">
    <w:name w:val="32C6D40A6AF94034B063EFE83F6D5BED"/>
  </w:style>
  <w:style w:type="paragraph" w:customStyle="1" w:styleId="2632A8CD2DEC4C5885D0DA5ED2A5A023">
    <w:name w:val="2632A8CD2DEC4C5885D0DA5ED2A5A023"/>
  </w:style>
  <w:style w:type="paragraph" w:customStyle="1" w:styleId="E93B3AF7031846559B44AA1B5D5A3F87">
    <w:name w:val="E93B3AF7031846559B44AA1B5D5A3F87"/>
  </w:style>
  <w:style w:type="paragraph" w:customStyle="1" w:styleId="A5FB3CE4A9AD4FF3B88CD75A23F5C62D">
    <w:name w:val="A5FB3CE4A9AD4FF3B88CD75A23F5C62D"/>
  </w:style>
  <w:style w:type="paragraph" w:customStyle="1" w:styleId="CC91CB1A4C074DD089F50413CE2480EA">
    <w:name w:val="CC91CB1A4C074DD089F50413CE2480EA"/>
  </w:style>
  <w:style w:type="paragraph" w:customStyle="1" w:styleId="174C2A17C73D4B6F91B24C99E6D4F724">
    <w:name w:val="174C2A17C73D4B6F91B24C99E6D4F724"/>
  </w:style>
  <w:style w:type="paragraph" w:customStyle="1" w:styleId="A5E2AD6DF8DC46D983CB99958E74E1F2">
    <w:name w:val="A5E2AD6DF8DC46D983CB99958E74E1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Greppa näringe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83BE"/>
      </a:accent1>
      <a:accent2>
        <a:srgbClr val="004165"/>
      </a:accent2>
      <a:accent3>
        <a:srgbClr val="DC5034"/>
      </a:accent3>
      <a:accent4>
        <a:srgbClr val="00B299"/>
      </a:accent4>
      <a:accent5>
        <a:srgbClr val="668013"/>
      </a:accent5>
      <a:accent6>
        <a:srgbClr val="BCA600"/>
      </a:accent6>
      <a:hlink>
        <a:srgbClr val="2F5496"/>
      </a:hlink>
      <a:folHlink>
        <a:srgbClr val="2F5496"/>
      </a:folHlink>
    </a:clrScheme>
    <a:fontScheme name="Greppa näring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Rådgivningsbrev-mall.dotx</Template>
  <TotalTime>2</TotalTime>
  <Pages>1</Pages>
  <Words>68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Greppa näringen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Lassvik</dc:creator>
  <cp:keywords/>
  <dc:description/>
  <cp:lastModifiedBy>Ulrika Listh</cp:lastModifiedBy>
  <cp:revision>2</cp:revision>
  <dcterms:created xsi:type="dcterms:W3CDTF">2026-08-21T12:58:00Z</dcterms:created>
  <dcterms:modified xsi:type="dcterms:W3CDTF">2026-08-21T12:58:00Z</dcterms:modified>
</cp:coreProperties>
</file>